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CF6" w:rsidRPr="008C6CF6" w:rsidRDefault="008C6CF6" w:rsidP="009C6F27">
      <w:pPr>
        <w:jc w:val="center"/>
        <w:rPr>
          <w:b/>
          <w:bCs/>
          <w:u w:val="single"/>
        </w:rPr>
      </w:pPr>
      <w:r w:rsidRPr="008C6CF6">
        <w:rPr>
          <w:b/>
          <w:bCs/>
          <w:u w:val="single"/>
        </w:rPr>
        <w:t>ANEXO I</w:t>
      </w:r>
      <w:bookmarkStart w:id="0" w:name="_GoBack"/>
      <w:bookmarkEnd w:id="0"/>
    </w:p>
    <w:p w:rsidR="008C6CF6" w:rsidRPr="008C6CF6" w:rsidRDefault="008C6CF6" w:rsidP="008C6CF6">
      <w:pPr>
        <w:rPr>
          <w:b/>
          <w:bCs/>
          <w:u w:val="single"/>
        </w:rPr>
      </w:pPr>
    </w:p>
    <w:p w:rsidR="008C6CF6" w:rsidRPr="008C6CF6" w:rsidRDefault="008C6CF6" w:rsidP="00BD2F2A">
      <w:pPr>
        <w:numPr>
          <w:ilvl w:val="2"/>
          <w:numId w:val="1"/>
        </w:numPr>
        <w:jc w:val="center"/>
        <w:rPr>
          <w:b/>
          <w:bCs/>
          <w:u w:val="single"/>
        </w:rPr>
      </w:pPr>
      <w:r w:rsidRPr="008C6CF6">
        <w:rPr>
          <w:b/>
          <w:bCs/>
        </w:rPr>
        <w:t xml:space="preserve">FORMULARIO DE PRESENTACIÓN DE PROYECTOS </w:t>
      </w:r>
      <w:r>
        <w:rPr>
          <w:b/>
          <w:bCs/>
        </w:rPr>
        <w:t>2018</w:t>
      </w:r>
    </w:p>
    <w:p w:rsidR="008C6CF6" w:rsidRPr="008C6CF6" w:rsidRDefault="008C6CF6" w:rsidP="008C6CF6"/>
    <w:p w:rsidR="008C6CF6" w:rsidRPr="008C6CF6" w:rsidRDefault="008C6CF6" w:rsidP="008C6CF6">
      <w:r w:rsidRPr="008C6CF6">
        <w:rPr>
          <w:b/>
        </w:rPr>
        <w:t xml:space="preserve">CÓDIGO DE IDENTIFICACIÓN DEL PROYECTO:    </w:t>
      </w:r>
      <w:r w:rsidRPr="008C6CF6">
        <w:rPr>
          <w:b/>
          <w:u w:val="single"/>
        </w:rPr>
        <w:t xml:space="preserve">Nº   </w:t>
      </w:r>
      <w:r w:rsidR="00BD2F2A">
        <w:rPr>
          <w:b/>
          <w:u w:val="single"/>
        </w:rPr>
        <w:t xml:space="preserve">     </w:t>
      </w:r>
      <w:r w:rsidRPr="008C6CF6">
        <w:rPr>
          <w:b/>
          <w:u w:val="single"/>
        </w:rPr>
        <w:t xml:space="preserve">     / </w:t>
      </w:r>
      <w:r>
        <w:rPr>
          <w:b/>
          <w:u w:val="single"/>
        </w:rPr>
        <w:t>2018</w:t>
      </w:r>
      <w:r w:rsidRPr="008C6CF6">
        <w:rPr>
          <w:b/>
        </w:rPr>
        <w:t>. (no completar)</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trHeight w:val="109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u w:val="single"/>
              </w:rPr>
              <w:t>TÍTULO DEL PROYECTO</w:t>
            </w:r>
            <w:r w:rsidRPr="008C6CF6">
              <w:rPr>
                <w:b/>
              </w:rPr>
              <w:t>:</w:t>
            </w:r>
            <w:r w:rsidRPr="008C6CF6">
              <w:t>…………………………………………………………………………………………………………………………</w:t>
            </w:r>
          </w:p>
          <w:p w:rsidR="008C6CF6" w:rsidRPr="008C6CF6" w:rsidRDefault="008C6CF6" w:rsidP="008C6CF6">
            <w:r w:rsidRPr="008C6CF6">
              <w:t>………………………………………………………………………………………………………………………………………………………………</w:t>
            </w:r>
          </w:p>
          <w:p w:rsidR="008C6CF6" w:rsidRPr="008C6CF6" w:rsidRDefault="008C6CF6" w:rsidP="008C6CF6">
            <w:r w:rsidRPr="008C6CF6">
              <w:t>………………………………………………………………………………………………………………….</w:t>
            </w:r>
          </w:p>
        </w:tc>
      </w:tr>
    </w:tbl>
    <w:p w:rsidR="008C6CF6" w:rsidRPr="008C6CF6" w:rsidRDefault="008C6CF6" w:rsidP="008C6CF6">
      <w:pPr>
        <w:rPr>
          <w:b/>
        </w:rPr>
      </w:pPr>
      <w:r w:rsidRPr="008C6CF6">
        <w:rPr>
          <w:b/>
          <w:u w:val="single"/>
        </w:rPr>
        <w:t>Duración</w:t>
      </w:r>
      <w:r w:rsidRPr="008C6CF6">
        <w:rPr>
          <w:b/>
        </w:rPr>
        <w:t xml:space="preserve">: </w:t>
      </w:r>
      <w:r w:rsidRPr="008C6CF6">
        <w:rPr>
          <w:b/>
        </w:rPr>
        <w:tab/>
      </w:r>
      <w:r w:rsidRPr="00BD2F2A">
        <w:rPr>
          <w:b/>
          <w:sz w:val="28"/>
          <w:szCs w:val="28"/>
        </w:rPr>
        <w:t>□</w:t>
      </w:r>
      <w:r w:rsidRPr="008C6CF6">
        <w:rPr>
          <w:b/>
        </w:rPr>
        <w:t>Un año</w:t>
      </w:r>
      <w:r w:rsidRPr="008C6CF6">
        <w:rPr>
          <w:b/>
        </w:rPr>
        <w:tab/>
      </w:r>
      <w:r w:rsidRPr="008C6CF6">
        <w:rPr>
          <w:b/>
        </w:rPr>
        <w:tab/>
      </w:r>
      <w:r w:rsidRPr="00BD2F2A">
        <w:rPr>
          <w:b/>
          <w:sz w:val="28"/>
          <w:szCs w:val="28"/>
        </w:rPr>
        <w:t>□</w:t>
      </w:r>
      <w:r w:rsidRPr="008C6CF6">
        <w:rPr>
          <w:b/>
        </w:rPr>
        <w:t>Dos años</w:t>
      </w:r>
    </w:p>
    <w:p w:rsidR="008C6CF6" w:rsidRPr="008C6CF6" w:rsidRDefault="008C6CF6" w:rsidP="008C6CF6">
      <w:pPr>
        <w:rPr>
          <w:b/>
          <w:u w:val="single"/>
        </w:rPr>
      </w:pPr>
    </w:p>
    <w:p w:rsidR="008C6CF6" w:rsidRPr="008C6CF6" w:rsidRDefault="008C6CF6" w:rsidP="008C6CF6">
      <w:r w:rsidRPr="008C6CF6">
        <w:rPr>
          <w:b/>
          <w:u w:val="single"/>
        </w:rPr>
        <w:t>UNIDADES ACADÉMICAS DE LA UNC INVOLUCRADAS</w:t>
      </w:r>
      <w:r w:rsidRPr="008C6CF6">
        <w:rPr>
          <w:b/>
        </w:rPr>
        <w:t xml:space="preserve"> </w:t>
      </w:r>
      <w:r w:rsidRPr="008C6CF6">
        <w:t>(Facultad, Escuela, Dpto., Centro, etc. Marque el casillero de aquella por la cual ingresó esta presentación).</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r w:rsidR="008C6CF6" w:rsidRPr="008C6CF6" w:rsidTr="008C6CF6">
        <w:trPr>
          <w:trHeight w:val="400"/>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t>□</w:t>
            </w:r>
          </w:p>
        </w:tc>
      </w:tr>
    </w:tbl>
    <w:p w:rsidR="008C6CF6" w:rsidRPr="008C6CF6" w:rsidRDefault="008C6CF6" w:rsidP="008C6CF6"/>
    <w:p w:rsidR="008C6CF6" w:rsidRPr="008C6CF6" w:rsidRDefault="008C6CF6" w:rsidP="008C6CF6">
      <w:r w:rsidRPr="008C6CF6">
        <w:rPr>
          <w:b/>
        </w:rPr>
        <w:t>ORGANIZACIONES/INSTITUCIONES/GRUPOS (extrauniversitarios) PARTICIPANTES EN EL PROYECTO</w:t>
      </w:r>
    </w:p>
    <w:p w:rsidR="008C6CF6" w:rsidRPr="008C6CF6" w:rsidRDefault="008C6CF6" w:rsidP="008C6CF6"/>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984"/>
        <w:gridCol w:w="6372"/>
      </w:tblGrid>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numPr>
                <w:ilvl w:val="4"/>
                <w:numId w:val="1"/>
              </w:numPr>
              <w:rPr>
                <w:b/>
                <w:bCs/>
              </w:rPr>
            </w:pPr>
            <w:r w:rsidRPr="008C6CF6">
              <w:rPr>
                <w:b/>
                <w:bCs/>
              </w:rPr>
              <w:t>Nombre de la Institución y/u organismo</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numPr>
                <w:ilvl w:val="4"/>
                <w:numId w:val="1"/>
              </w:numPr>
              <w:rPr>
                <w:b/>
                <w:bCs/>
              </w:rPr>
            </w:pPr>
            <w:r w:rsidRPr="008C6CF6">
              <w:rPr>
                <w:b/>
                <w:bCs/>
              </w:rPr>
              <w:t>Responsable</w:t>
            </w:r>
            <w:r w:rsidRPr="008C6CF6">
              <w:rPr>
                <w:b/>
                <w:bCs/>
                <w:vertAlign w:val="superscript"/>
              </w:rPr>
              <w:footnoteReference w:id="1"/>
            </w:r>
          </w:p>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trHeight w:val="380"/>
        </w:trPr>
        <w:tc>
          <w:tcPr>
            <w:tcW w:w="2984"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r w:rsidRPr="008C6CF6">
        <w:rPr>
          <w:b/>
          <w:bCs/>
        </w:rPr>
        <w:t>DIRECTOR/A</w:t>
      </w:r>
    </w:p>
    <w:tbl>
      <w:tblPr>
        <w:tblW w:w="0" w:type="auto"/>
        <w:tblInd w:w="108" w:type="dxa"/>
        <w:tblBorders>
          <w:top w:val="single" w:sz="4" w:space="0" w:color="000001"/>
          <w:left w:val="single" w:sz="4" w:space="0" w:color="000001"/>
        </w:tblBorders>
        <w:tblCellMar>
          <w:left w:w="10" w:type="dxa"/>
          <w:right w:w="10" w:type="dxa"/>
        </w:tblCellMar>
        <w:tblLook w:val="0000" w:firstRow="0" w:lastRow="0" w:firstColumn="0" w:lastColumn="0" w:noHBand="0" w:noVBand="0"/>
      </w:tblPr>
      <w:tblGrid>
        <w:gridCol w:w="2700"/>
        <w:gridCol w:w="2880"/>
        <w:gridCol w:w="3776"/>
      </w:tblGrid>
      <w:tr w:rsidR="008C6CF6" w:rsidRPr="008C6CF6" w:rsidTr="008C6CF6">
        <w:trPr>
          <w:cantSplit/>
          <w:trHeight w:val="454"/>
        </w:trPr>
        <w:tc>
          <w:tcPr>
            <w:tcW w:w="5580"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pPr>
              <w:rPr>
                <w:b/>
              </w:rPr>
            </w:pPr>
            <w:r w:rsidRPr="008C6CF6">
              <w:rPr>
                <w:b/>
              </w:rPr>
              <w:t xml:space="preserve">                                           </w:t>
            </w:r>
          </w:p>
          <w:p w:rsidR="008C6CF6" w:rsidRPr="008C6CF6" w:rsidRDefault="008C6CF6" w:rsidP="008C6CF6"/>
        </w:tc>
        <w:tc>
          <w:tcPr>
            <w:tcW w:w="3776" w:type="dxa"/>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Cargo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Unidad Académica</w:t>
            </w:r>
            <w:r w:rsidRPr="008C6CF6">
              <w:t>:</w:t>
            </w:r>
          </w:p>
          <w:p w:rsidR="008C6CF6" w:rsidRPr="008C6CF6" w:rsidRDefault="008C6CF6" w:rsidP="008C6CF6"/>
          <w:p w:rsidR="008C6CF6" w:rsidRPr="008C6CF6" w:rsidRDefault="008C6CF6" w:rsidP="008C6CF6"/>
        </w:tc>
      </w:tr>
      <w:tr w:rsidR="008C6CF6" w:rsidRPr="008C6CF6" w:rsidTr="008C6CF6">
        <w:trPr>
          <w:cantSplit/>
          <w:trHeight w:val="454"/>
        </w:trPr>
        <w:tc>
          <w:tcPr>
            <w:tcW w:w="9356" w:type="dxa"/>
            <w:gridSpan w:val="3"/>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C.P.: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p w:rsidR="008C6CF6" w:rsidRPr="008C6CF6" w:rsidRDefault="008C6CF6" w:rsidP="008C6CF6"/>
        </w:tc>
      </w:tr>
    </w:tbl>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p>
    <w:p w:rsidR="00BD2F2A" w:rsidRDefault="00BD2F2A">
      <w:pPr>
        <w:rPr>
          <w:b/>
          <w:bCs/>
        </w:rPr>
      </w:pPr>
      <w:r>
        <w:rPr>
          <w:b/>
          <w:bCs/>
        </w:rPr>
        <w:br w:type="page"/>
      </w:r>
    </w:p>
    <w:p w:rsidR="008C6CF6" w:rsidRPr="008C6CF6" w:rsidRDefault="008C6CF6" w:rsidP="008C6CF6">
      <w:pPr>
        <w:numPr>
          <w:ilvl w:val="4"/>
          <w:numId w:val="1"/>
        </w:numPr>
        <w:rPr>
          <w:b/>
          <w:bCs/>
        </w:rPr>
      </w:pPr>
      <w:r w:rsidRPr="008C6CF6">
        <w:rPr>
          <w:b/>
          <w:bCs/>
        </w:rPr>
        <w:lastRenderedPageBreak/>
        <w:t>CODIRECTOR/A</w:t>
      </w:r>
    </w:p>
    <w:tbl>
      <w:tblPr>
        <w:tblW w:w="0" w:type="auto"/>
        <w:tblInd w:w="108" w:type="dxa"/>
        <w:tblBorders>
          <w:top w:val="single" w:sz="4" w:space="0" w:color="000001"/>
          <w:left w:val="single" w:sz="4" w:space="0" w:color="000001"/>
        </w:tblBorders>
        <w:tblCellMar>
          <w:left w:w="10" w:type="dxa"/>
          <w:right w:w="10" w:type="dxa"/>
        </w:tblCellMar>
        <w:tblLook w:val="0000" w:firstRow="0" w:lastRow="0" w:firstColumn="0" w:lastColumn="0" w:noHBand="0" w:noVBand="0"/>
      </w:tblPr>
      <w:tblGrid>
        <w:gridCol w:w="2700"/>
        <w:gridCol w:w="2880"/>
        <w:gridCol w:w="3776"/>
      </w:tblGrid>
      <w:tr w:rsidR="008C6CF6" w:rsidRPr="008C6CF6" w:rsidTr="008C6CF6">
        <w:trPr>
          <w:cantSplit/>
          <w:trHeight w:val="454"/>
        </w:trPr>
        <w:tc>
          <w:tcPr>
            <w:tcW w:w="5580"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tc>
        <w:tc>
          <w:tcPr>
            <w:tcW w:w="3776" w:type="dxa"/>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Cargo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Unidad Académica</w:t>
            </w:r>
            <w:r w:rsidRPr="008C6CF6">
              <w:t>:</w:t>
            </w:r>
          </w:p>
          <w:p w:rsidR="008C6CF6" w:rsidRPr="008C6CF6" w:rsidRDefault="008C6CF6" w:rsidP="008C6CF6"/>
          <w:p w:rsidR="008C6CF6" w:rsidRPr="008C6CF6" w:rsidRDefault="008C6CF6" w:rsidP="008C6CF6"/>
        </w:tc>
      </w:tr>
      <w:tr w:rsidR="008C6CF6" w:rsidRPr="008C6CF6" w:rsidTr="008C6CF6">
        <w:trPr>
          <w:cantSplit/>
          <w:trHeight w:val="454"/>
        </w:trPr>
        <w:tc>
          <w:tcPr>
            <w:tcW w:w="9356" w:type="dxa"/>
            <w:gridSpan w:val="3"/>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C.P.:</w:t>
            </w:r>
          </w:p>
          <w:p w:rsidR="008C6CF6" w:rsidRPr="008C6CF6" w:rsidRDefault="008C6CF6" w:rsidP="008C6CF6"/>
        </w:tc>
      </w:tr>
      <w:tr w:rsidR="008C6CF6" w:rsidRPr="008C6CF6" w:rsidTr="008C6CF6">
        <w:trPr>
          <w:cantSplit/>
          <w:trHeight w:val="454"/>
        </w:trPr>
        <w:tc>
          <w:tcPr>
            <w:tcW w:w="5580"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p w:rsidR="008C6CF6" w:rsidRPr="008C6CF6" w:rsidRDefault="008C6CF6" w:rsidP="008C6CF6"/>
        </w:tc>
      </w:tr>
    </w:tbl>
    <w:p w:rsidR="008C6CF6" w:rsidRPr="008C6CF6" w:rsidRDefault="008C6CF6" w:rsidP="008C6CF6"/>
    <w:p w:rsidR="008C6CF6" w:rsidRPr="008C6CF6" w:rsidRDefault="008C6CF6" w:rsidP="008C6CF6">
      <w:pPr>
        <w:numPr>
          <w:ilvl w:val="4"/>
          <w:numId w:val="1"/>
        </w:numPr>
        <w:rPr>
          <w:b/>
          <w:bCs/>
        </w:rPr>
      </w:pPr>
    </w:p>
    <w:p w:rsidR="008C6CF6" w:rsidRPr="008C6CF6" w:rsidRDefault="008C6CF6" w:rsidP="008C6CF6">
      <w:pPr>
        <w:numPr>
          <w:ilvl w:val="4"/>
          <w:numId w:val="1"/>
        </w:numPr>
        <w:rPr>
          <w:b/>
          <w:bCs/>
        </w:rPr>
      </w:pPr>
      <w:r w:rsidRPr="008C6CF6">
        <w:rPr>
          <w:b/>
          <w:bCs/>
        </w:rPr>
        <w:t>COORDINADOR/A (de organizaciones/instituciones/grupos extrauniversitarios)</w:t>
      </w:r>
      <w:r w:rsidRPr="008C6CF6">
        <w:rPr>
          <w:b/>
          <w:bCs/>
          <w:vertAlign w:val="superscript"/>
        </w:rPr>
        <w:footnoteReference w:id="2"/>
      </w:r>
    </w:p>
    <w:tbl>
      <w:tblPr>
        <w:tblW w:w="0" w:type="auto"/>
        <w:tblInd w:w="108" w:type="dxa"/>
        <w:tblBorders>
          <w:top w:val="single" w:sz="4" w:space="0" w:color="000001"/>
          <w:left w:val="single" w:sz="4" w:space="0" w:color="000001"/>
        </w:tblBorders>
        <w:tblLayout w:type="fixed"/>
        <w:tblCellMar>
          <w:left w:w="10" w:type="dxa"/>
          <w:right w:w="10" w:type="dxa"/>
        </w:tblCellMar>
        <w:tblLook w:val="0000" w:firstRow="0" w:lastRow="0" w:firstColumn="0" w:lastColumn="0" w:noHBand="0" w:noVBand="0"/>
      </w:tblPr>
      <w:tblGrid>
        <w:gridCol w:w="2700"/>
        <w:gridCol w:w="2689"/>
        <w:gridCol w:w="191"/>
        <w:gridCol w:w="3776"/>
      </w:tblGrid>
      <w:tr w:rsidR="008C6CF6" w:rsidRPr="008C6CF6" w:rsidTr="008C6CF6">
        <w:trPr>
          <w:cantSplit/>
          <w:trHeight w:val="454"/>
        </w:trPr>
        <w:tc>
          <w:tcPr>
            <w:tcW w:w="5389" w:type="dxa"/>
            <w:gridSpan w:val="2"/>
            <w:tcBorders>
              <w:top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 xml:space="preserve">Apellido y Nombres: </w:t>
            </w:r>
          </w:p>
          <w:p w:rsidR="008C6CF6" w:rsidRPr="008C6CF6" w:rsidRDefault="008C6CF6" w:rsidP="008C6CF6"/>
        </w:tc>
        <w:tc>
          <w:tcPr>
            <w:tcW w:w="3967" w:type="dxa"/>
            <w:gridSpan w:val="2"/>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 xml:space="preserve">DNI: </w:t>
            </w:r>
          </w:p>
          <w:p w:rsidR="008C6CF6" w:rsidRPr="008C6CF6" w:rsidRDefault="008C6CF6" w:rsidP="008C6CF6"/>
        </w:tc>
      </w:tr>
      <w:tr w:rsidR="008C6CF6" w:rsidRPr="008C6CF6" w:rsidTr="008C6CF6">
        <w:trPr>
          <w:cantSplit/>
          <w:trHeight w:val="454"/>
        </w:trPr>
        <w:tc>
          <w:tcPr>
            <w:tcW w:w="5389" w:type="dxa"/>
            <w:gridSpan w:val="2"/>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Función que desempeña</w:t>
            </w:r>
            <w:r w:rsidRPr="008C6CF6">
              <w:t>:</w:t>
            </w:r>
          </w:p>
          <w:p w:rsidR="008C6CF6" w:rsidRPr="008C6CF6" w:rsidRDefault="008C6CF6" w:rsidP="008C6CF6"/>
        </w:tc>
        <w:tc>
          <w:tcPr>
            <w:tcW w:w="396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Organización/institución/grupo</w:t>
            </w:r>
            <w:r w:rsidRPr="008C6CF6">
              <w:t>:</w:t>
            </w:r>
          </w:p>
        </w:tc>
      </w:tr>
      <w:tr w:rsidR="008C6CF6" w:rsidRPr="008C6CF6" w:rsidTr="008C6CF6">
        <w:trPr>
          <w:cantSplit/>
          <w:trHeight w:val="454"/>
        </w:trPr>
        <w:tc>
          <w:tcPr>
            <w:tcW w:w="9356" w:type="dxa"/>
            <w:gridSpan w:val="4"/>
            <w:tcBorders>
              <w:top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Domicilio particular</w:t>
            </w:r>
            <w:r w:rsidRPr="008C6CF6">
              <w:t>:</w:t>
            </w:r>
          </w:p>
          <w:p w:rsidR="008C6CF6" w:rsidRPr="008C6CF6" w:rsidRDefault="008C6CF6" w:rsidP="008C6CF6"/>
        </w:tc>
      </w:tr>
      <w:tr w:rsidR="008C6CF6" w:rsidRPr="008C6CF6" w:rsidTr="008C6CF6">
        <w:trPr>
          <w:cantSplit/>
          <w:trHeight w:val="454"/>
        </w:trPr>
        <w:tc>
          <w:tcPr>
            <w:tcW w:w="2700"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Ciudad</w:t>
            </w:r>
            <w:r w:rsidRPr="008C6CF6">
              <w:t xml:space="preserve">: </w:t>
            </w:r>
          </w:p>
        </w:tc>
        <w:tc>
          <w:tcPr>
            <w:tcW w:w="288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pPr>
              <w:rPr>
                <w:b/>
              </w:rPr>
            </w:pPr>
            <w:r w:rsidRPr="008C6CF6">
              <w:rPr>
                <w:b/>
              </w:rPr>
              <w:t>Provincia</w:t>
            </w:r>
            <w:r w:rsidRPr="008C6CF6">
              <w:t xml:space="preserve">: </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C.P.:</w:t>
            </w:r>
          </w:p>
          <w:p w:rsidR="008C6CF6" w:rsidRPr="008C6CF6" w:rsidRDefault="008C6CF6" w:rsidP="008C6CF6"/>
        </w:tc>
      </w:tr>
      <w:tr w:rsidR="008C6CF6" w:rsidRPr="008C6CF6" w:rsidTr="008C6CF6">
        <w:trPr>
          <w:cantSplit/>
          <w:trHeight w:val="454"/>
        </w:trPr>
        <w:tc>
          <w:tcPr>
            <w:tcW w:w="5580" w:type="dxa"/>
            <w:gridSpan w:val="3"/>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Teléfono</w:t>
            </w:r>
            <w:r w:rsidRPr="008C6CF6">
              <w:t>:</w:t>
            </w:r>
          </w:p>
        </w:tc>
        <w:tc>
          <w:tcPr>
            <w:tcW w:w="37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 w:rsidR="008C6CF6" w:rsidRPr="008C6CF6" w:rsidRDefault="008C6CF6" w:rsidP="008C6CF6">
            <w:r w:rsidRPr="008C6CF6">
              <w:rPr>
                <w:b/>
              </w:rPr>
              <w:t>E-mail</w:t>
            </w:r>
            <w:r w:rsidRPr="008C6CF6">
              <w:t xml:space="preserve">: </w:t>
            </w:r>
          </w:p>
        </w:tc>
      </w:tr>
    </w:tbl>
    <w:p w:rsidR="00BD2F2A" w:rsidRDefault="00BD2F2A" w:rsidP="00BD2F2A">
      <w:pPr>
        <w:ind w:left="1296"/>
      </w:pPr>
    </w:p>
    <w:p w:rsidR="008C6CF6" w:rsidRPr="008C6CF6" w:rsidRDefault="008C6CF6" w:rsidP="00BD2F2A">
      <w:pPr>
        <w:jc w:val="both"/>
        <w:rPr>
          <w:b/>
          <w:bCs/>
          <w:u w:val="single"/>
        </w:rPr>
      </w:pPr>
      <w:r w:rsidRPr="008C6CF6">
        <w:rPr>
          <w:b/>
          <w:bCs/>
        </w:rPr>
        <w:t xml:space="preserve"> </w:t>
      </w:r>
      <w:r w:rsidRPr="008C6CF6">
        <w:rPr>
          <w:b/>
          <w:bCs/>
          <w:u w:val="single"/>
        </w:rPr>
        <w:t>RESUMEN DEL PROYECTO</w:t>
      </w:r>
      <w:r w:rsidRPr="008C6CF6">
        <w:rPr>
          <w:b/>
          <w:bCs/>
        </w:rPr>
        <w:t xml:space="preserve"> (Presentar lo que considere central para brindar una idea clara de la especificidad del proyecto: problemas, metodología, objetivos, impacto esperado, carácter interdisciplinario e innovador de la propuesta. Máximo 1 carilla – 50 líneas). </w:t>
      </w: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 w:rsidR="008C6CF6" w:rsidRPr="008C6CF6" w:rsidRDefault="008C6CF6" w:rsidP="008C6CF6">
      <w:pPr>
        <w:rPr>
          <w:b/>
          <w:u w:val="single"/>
        </w:rPr>
      </w:pPr>
      <w:r w:rsidRPr="008C6CF6">
        <w:rPr>
          <w:b/>
        </w:rPr>
        <w:lastRenderedPageBreak/>
        <w:t>1.-</w:t>
      </w:r>
      <w:r w:rsidRPr="008C6CF6">
        <w:t xml:space="preserve"> </w:t>
      </w:r>
      <w:r w:rsidRPr="008C6CF6">
        <w:rPr>
          <w:b/>
          <w:u w:val="single"/>
        </w:rPr>
        <w:t>FORMULACIÓN DEL PROYECTO</w:t>
      </w:r>
      <w:r w:rsidRPr="008C6CF6">
        <w:rPr>
          <w:vertAlign w:val="superscript"/>
        </w:rPr>
        <w:footnoteReference w:id="3"/>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 xml:space="preserve">1.1- Marco teórico de referencia.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1.2- Problemática a abordar y su contexto de surgimiento.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1.3- Justificación de la importancia del proyecto (intervención) ante la problemática identificada.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1.4- Identificación de los participantes-destinatarios </w:t>
            </w:r>
            <w:r w:rsidRPr="008C6CF6">
              <w:t>(Describir en quienes impacta el proyecto, tanto de modo directo como indirecto, realizar una estimación cuantitativa de los destinatarios e indicar el domicilio de la/s sede/s donde se desarrollarán las acciones).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1.5- Objetivos generales: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5315"/>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1.6- Objetivos específicos:</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tbl>
      <w:tblPr>
        <w:tblStyle w:val="Tablaconcuadrcula"/>
        <w:tblW w:w="0" w:type="auto"/>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388"/>
      </w:tblGrid>
      <w:tr w:rsidR="008C6CF6" w:rsidRPr="008C6CF6" w:rsidTr="008C6CF6">
        <w:tc>
          <w:tcPr>
            <w:tcW w:w="9388" w:type="dxa"/>
          </w:tcPr>
          <w:p w:rsidR="008C6CF6" w:rsidRPr="008C6CF6" w:rsidRDefault="008C6CF6" w:rsidP="008C6CF6">
            <w:pPr>
              <w:spacing w:after="200" w:line="276" w:lineRule="auto"/>
              <w:rPr>
                <w:b/>
              </w:rPr>
            </w:pPr>
            <w:r w:rsidRPr="008C6CF6">
              <w:rPr>
                <w:b/>
              </w:rPr>
              <w:t>1.7- Propuesta metodológica (</w:t>
            </w:r>
            <w:r w:rsidR="00BD2F2A">
              <w:rPr>
                <w:b/>
              </w:rPr>
              <w:t>b</w:t>
            </w:r>
            <w:r w:rsidRPr="008C6CF6">
              <w:rPr>
                <w:b/>
              </w:rPr>
              <w:t>reve descripción de la estrategia seleccionada y su justificación en relación a los problemas y los participantes.)</w:t>
            </w: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rPr>
                <w:b/>
              </w:rPr>
            </w:pPr>
          </w:p>
          <w:p w:rsidR="008C6CF6" w:rsidRPr="008C6CF6" w:rsidRDefault="008C6CF6" w:rsidP="008C6CF6">
            <w:pPr>
              <w:spacing w:after="200" w:line="276" w:lineRule="auto"/>
            </w:pPr>
          </w:p>
        </w:tc>
      </w:tr>
    </w:tbl>
    <w:p w:rsidR="008C6CF6" w:rsidRPr="008C6CF6" w:rsidRDefault="008C6CF6" w:rsidP="008C6CF6">
      <w:pPr>
        <w:rPr>
          <w:b/>
        </w:rPr>
      </w:pPr>
    </w:p>
    <w:p w:rsidR="008C6CF6" w:rsidRPr="008C6CF6" w:rsidRDefault="008C6CF6" w:rsidP="008C6CF6">
      <w:pPr>
        <w:rPr>
          <w:b/>
        </w:rPr>
      </w:pPr>
      <w:r w:rsidRPr="008C6CF6">
        <w:rPr>
          <w:b/>
        </w:rPr>
        <w:lastRenderedPageBreak/>
        <w:t>1.8- Matriz de lógica interna del Proyecto</w:t>
      </w:r>
      <w:r w:rsidRPr="008C6CF6">
        <w:rPr>
          <w:vertAlign w:val="superscript"/>
        </w:rPr>
        <w:footnoteReference w:id="4"/>
      </w:r>
      <w:r w:rsidRPr="008C6CF6">
        <w:rPr>
          <w:b/>
        </w:rPr>
        <w:t>.</w:t>
      </w:r>
    </w:p>
    <w:tbl>
      <w:tblPr>
        <w:tblStyle w:val="Tablaconcuadrcula"/>
        <w:tblW w:w="0" w:type="auto"/>
        <w:tblInd w:w="108" w:type="dxa"/>
        <w:tblLook w:val="01E0" w:firstRow="1" w:lastRow="1" w:firstColumn="1" w:lastColumn="1" w:noHBand="0" w:noVBand="0"/>
      </w:tblPr>
      <w:tblGrid>
        <w:gridCol w:w="1440"/>
        <w:gridCol w:w="2340"/>
        <w:gridCol w:w="2340"/>
        <w:gridCol w:w="3236"/>
      </w:tblGrid>
      <w:tr w:rsidR="008C6CF6" w:rsidRPr="008C6CF6" w:rsidTr="008C6CF6">
        <w:tc>
          <w:tcPr>
            <w:tcW w:w="1440" w:type="dxa"/>
          </w:tcPr>
          <w:p w:rsidR="008C6CF6" w:rsidRPr="008C6CF6" w:rsidRDefault="008C6CF6" w:rsidP="008C6CF6">
            <w:pPr>
              <w:spacing w:after="200" w:line="276" w:lineRule="auto"/>
            </w:pPr>
            <w:r w:rsidRPr="008C6CF6">
              <w:t>Objetivos</w:t>
            </w:r>
          </w:p>
          <w:p w:rsidR="008C6CF6" w:rsidRPr="008C6CF6" w:rsidRDefault="008C6CF6" w:rsidP="008C6CF6">
            <w:pPr>
              <w:spacing w:after="200" w:line="276" w:lineRule="auto"/>
            </w:pPr>
            <w:r w:rsidRPr="008C6CF6">
              <w:t>específicos.</w:t>
            </w:r>
          </w:p>
        </w:tc>
        <w:tc>
          <w:tcPr>
            <w:tcW w:w="2340" w:type="dxa"/>
          </w:tcPr>
          <w:p w:rsidR="008C6CF6" w:rsidRPr="008C6CF6" w:rsidRDefault="008C6CF6" w:rsidP="008C6CF6">
            <w:pPr>
              <w:spacing w:after="200" w:line="276" w:lineRule="auto"/>
            </w:pPr>
            <w:r w:rsidRPr="008C6CF6">
              <w:t>Metas.</w:t>
            </w:r>
          </w:p>
        </w:tc>
        <w:tc>
          <w:tcPr>
            <w:tcW w:w="2340" w:type="dxa"/>
          </w:tcPr>
          <w:p w:rsidR="008C6CF6" w:rsidRPr="008C6CF6" w:rsidRDefault="008C6CF6" w:rsidP="008C6CF6">
            <w:pPr>
              <w:spacing w:after="200" w:line="276" w:lineRule="auto"/>
            </w:pPr>
            <w:r w:rsidRPr="008C6CF6">
              <w:t>Indicadores de impacto.</w:t>
            </w:r>
          </w:p>
        </w:tc>
        <w:tc>
          <w:tcPr>
            <w:tcW w:w="3236" w:type="dxa"/>
          </w:tcPr>
          <w:p w:rsidR="008C6CF6" w:rsidRPr="008C6CF6" w:rsidRDefault="008C6CF6" w:rsidP="008C6CF6">
            <w:pPr>
              <w:spacing w:after="200" w:line="276" w:lineRule="auto"/>
            </w:pPr>
            <w:r w:rsidRPr="008C6CF6">
              <w:t>Actividades.</w:t>
            </w:r>
          </w:p>
        </w:tc>
      </w:tr>
      <w:tr w:rsidR="008C6CF6" w:rsidRPr="008C6CF6" w:rsidTr="008C6CF6">
        <w:tc>
          <w:tcPr>
            <w:tcW w:w="14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val="restart"/>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r w:rsidR="008C6CF6" w:rsidRPr="008C6CF6" w:rsidTr="008C6CF6">
        <w:tc>
          <w:tcPr>
            <w:tcW w:w="14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2340" w:type="dxa"/>
            <w:vMerge/>
          </w:tcPr>
          <w:p w:rsidR="008C6CF6" w:rsidRPr="008C6CF6" w:rsidRDefault="008C6CF6" w:rsidP="008C6CF6">
            <w:pPr>
              <w:spacing w:after="200" w:line="276" w:lineRule="auto"/>
            </w:pPr>
          </w:p>
        </w:tc>
        <w:tc>
          <w:tcPr>
            <w:tcW w:w="3236" w:type="dxa"/>
          </w:tcPr>
          <w:p w:rsidR="008C6CF6" w:rsidRPr="008C6CF6" w:rsidRDefault="008C6CF6" w:rsidP="008C6CF6">
            <w:pPr>
              <w:spacing w:after="200" w:line="276" w:lineRule="auto"/>
            </w:pPr>
          </w:p>
        </w:tc>
      </w:tr>
    </w:tbl>
    <w:p w:rsidR="008C6CF6" w:rsidRPr="008C6CF6" w:rsidRDefault="008C6CF6" w:rsidP="008C6CF6"/>
    <w:tbl>
      <w:tblPr>
        <w:tblW w:w="9356" w:type="dxa"/>
        <w:tblInd w:w="108" w:type="dxa"/>
        <w:tblCellMar>
          <w:left w:w="10" w:type="dxa"/>
          <w:right w:w="10" w:type="dxa"/>
        </w:tblCellMar>
        <w:tblLook w:val="0000" w:firstRow="0" w:lastRow="0" w:firstColumn="0" w:lastColumn="0" w:noHBand="0" w:noVBand="0"/>
      </w:tblPr>
      <w:tblGrid>
        <w:gridCol w:w="9356"/>
      </w:tblGrid>
      <w:tr w:rsidR="008C6CF6" w:rsidRPr="008C6CF6" w:rsidTr="008C6CF6">
        <w:trPr>
          <w:cantSplit/>
          <w:trHeight w:val="727"/>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1.9- Mecanismos previstos de seguimiento y evaluación del Proyecto </w:t>
            </w:r>
            <w:r w:rsidRPr="008C6CF6">
              <w:t>(aparte de las evaluaciones reglamentarias de la SEU)</w:t>
            </w:r>
            <w:r w:rsidRPr="008C6CF6">
              <w:rPr>
                <w:b/>
              </w:rPr>
              <w:t>.</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727"/>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1.10- Bibliografía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r w:rsidRPr="008C6CF6">
        <w:rPr>
          <w:b/>
        </w:rPr>
        <w:t>2.-</w:t>
      </w:r>
      <w:r w:rsidRPr="008C6CF6">
        <w:t xml:space="preserve"> </w:t>
      </w:r>
      <w:r w:rsidRPr="008C6CF6">
        <w:rPr>
          <w:b/>
          <w:u w:val="single"/>
        </w:rPr>
        <w:t xml:space="preserve">FACTIBILIDAD DEL PROYECTO </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727"/>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2.1- Justificación de la Factibilidad del Proyecto </w:t>
            </w:r>
            <w:r w:rsidRPr="008C6CF6">
              <w:t>(Adecuación entre recursos disponibles y solicitados, equipo, tareas y tiempos, previstos para el desarrollo del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727"/>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 xml:space="preserve">2.2- Antecedentes del Equipo de trabajo </w:t>
            </w:r>
            <w:r w:rsidRPr="008C6CF6">
              <w:t>(Describir las actividades desarrolladas en vinculación con la temática/problemática que da origen al Proyecto y de modo particular las acciones realizadas con las  organizaciones/ instituciones/grupos extrauniversitarios con las que se plantea el plan de trabajo).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 w:rsidR="008C6CF6" w:rsidRPr="008C6CF6" w:rsidRDefault="008C6CF6" w:rsidP="008C6CF6">
      <w:r w:rsidRPr="008C6CF6">
        <w:rPr>
          <w:b/>
        </w:rPr>
        <w:lastRenderedPageBreak/>
        <w:t xml:space="preserve">2.3- Equipo de Trabajo </w:t>
      </w:r>
      <w:r w:rsidRPr="008C6CF6">
        <w:rPr>
          <w:vertAlign w:val="superscript"/>
        </w:rPr>
        <w:footnoteReference w:id="5"/>
      </w:r>
    </w:p>
    <w:p w:rsidR="008C6CF6" w:rsidRPr="008C6CF6" w:rsidRDefault="008C6CF6" w:rsidP="008C6CF6"/>
    <w:tbl>
      <w:tblPr>
        <w:tblW w:w="9356" w:type="dxa"/>
        <w:tblInd w:w="108"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2700"/>
        <w:gridCol w:w="2700"/>
        <w:gridCol w:w="3956"/>
      </w:tblGrid>
      <w:tr w:rsidR="008C6CF6" w:rsidRPr="008C6CF6" w:rsidTr="008C6CF6">
        <w:trPr>
          <w:trHeight w:val="727"/>
        </w:trPr>
        <w:tc>
          <w:tcPr>
            <w:tcW w:w="2700" w:type="dxa"/>
            <w:tcBorders>
              <w:top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APELLIDO y NOMBRE.</w:t>
            </w:r>
          </w:p>
        </w:tc>
        <w:tc>
          <w:tcPr>
            <w:tcW w:w="270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INSTITUCIÓN A LA</w:t>
            </w:r>
          </w:p>
          <w:p w:rsidR="008C6CF6" w:rsidRPr="008C6CF6" w:rsidRDefault="008C6CF6" w:rsidP="008C6CF6">
            <w:r w:rsidRPr="008C6CF6">
              <w:t>QUE PERTENECE.</w:t>
            </w:r>
          </w:p>
        </w:tc>
        <w:tc>
          <w:tcPr>
            <w:tcW w:w="39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FUNCIÓN/ROL EN EL PROYECTO.</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Director/a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Co-Director/a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Coordinador/a UNC</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Coordinador/a organización extrauniversitaria</w:t>
            </w:r>
          </w:p>
        </w:tc>
      </w:tr>
      <w:tr w:rsidR="008C6CF6" w:rsidRPr="008C6CF6" w:rsidTr="008C6CF6">
        <w:trPr>
          <w:trHeight w:val="727"/>
        </w:trPr>
        <w:tc>
          <w:tcPr>
            <w:tcW w:w="2700" w:type="dxa"/>
            <w:tcBorders>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2700" w:type="dxa"/>
            <w:tcBorders>
              <w:left w:val="single" w:sz="2" w:space="0" w:color="000001"/>
              <w:bottom w:val="single" w:sz="2" w:space="0" w:color="000001"/>
            </w:tcBorders>
            <w:shd w:val="clear" w:color="auto" w:fill="FFFFFF"/>
            <w:tcMar>
              <w:top w:w="0" w:type="dxa"/>
              <w:left w:w="108" w:type="dxa"/>
              <w:bottom w:w="0" w:type="dxa"/>
              <w:right w:w="108" w:type="dxa"/>
            </w:tcMar>
          </w:tcPr>
          <w:p w:rsidR="008C6CF6" w:rsidRPr="008C6CF6" w:rsidRDefault="008C6CF6" w:rsidP="008C6CF6"/>
        </w:tc>
        <w:tc>
          <w:tcPr>
            <w:tcW w:w="3956" w:type="dxa"/>
            <w:tcBorders>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8C6CF6" w:rsidRPr="008C6CF6" w:rsidRDefault="008C6CF6" w:rsidP="008C6CF6">
            <w:r w:rsidRPr="008C6CF6">
              <w:t xml:space="preserve">Participante </w:t>
            </w:r>
          </w:p>
        </w:tc>
      </w:tr>
    </w:tbl>
    <w:p w:rsidR="008C6CF6" w:rsidRPr="008C6CF6" w:rsidRDefault="008C6CF6" w:rsidP="008C6CF6"/>
    <w:p w:rsidR="008C6CF6" w:rsidRPr="008C6CF6" w:rsidRDefault="008C6CF6" w:rsidP="008C6CF6"/>
    <w:p w:rsidR="008C6CF6" w:rsidRPr="008C6CF6" w:rsidRDefault="008C6CF6" w:rsidP="008C6CF6">
      <w:pPr>
        <w:rPr>
          <w:b/>
          <w:u w:val="single"/>
        </w:rPr>
      </w:pPr>
      <w:r w:rsidRPr="008C6CF6">
        <w:rPr>
          <w:b/>
        </w:rPr>
        <w:t>3.-</w:t>
      </w:r>
      <w:r w:rsidRPr="008C6CF6">
        <w:t xml:space="preserve"> </w:t>
      </w:r>
      <w:r w:rsidR="00BD2F2A">
        <w:rPr>
          <w:b/>
          <w:u w:val="single"/>
        </w:rPr>
        <w:t>CARÁ</w:t>
      </w:r>
      <w:r w:rsidRPr="008C6CF6">
        <w:rPr>
          <w:b/>
          <w:u w:val="single"/>
        </w:rPr>
        <w:t>CTER EXTENSIONISTA DEL PROYECTO</w:t>
      </w:r>
    </w:p>
    <w:p w:rsidR="008C6CF6" w:rsidRPr="008C6CF6" w:rsidRDefault="008C6CF6" w:rsidP="008C6CF6"/>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974"/>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3.1-</w:t>
            </w:r>
            <w:r w:rsidRPr="008C6CF6">
              <w:t xml:space="preserve"> </w:t>
            </w:r>
            <w:r w:rsidRPr="008C6CF6">
              <w:rPr>
                <w:b/>
              </w:rPr>
              <w:t>Fundamentación del carácter extensionista del proyecto</w:t>
            </w:r>
            <w:r w:rsidRPr="008C6CF6">
              <w:t xml:space="preserve"> (Dar cuenta de la implementación de estrategias participativas, el intercambio recíproco de saberes con actores diversos, la construcción colectiva del conocimiento).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r w:rsidRPr="008C6CF6">
              <w:rPr>
                <w:b/>
              </w:rPr>
              <w:t>3.2-</w:t>
            </w:r>
            <w:r w:rsidRPr="008C6CF6">
              <w:t xml:space="preserve"> </w:t>
            </w:r>
            <w:r w:rsidRPr="008C6CF6">
              <w:rPr>
                <w:b/>
              </w:rPr>
              <w:t>Articulaciones con  docencia y/o  investigación</w:t>
            </w:r>
            <w:r w:rsidRPr="008C6CF6">
              <w:t>.</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Pr>
        <w:rPr>
          <w:b/>
          <w:bCs/>
        </w:rPr>
      </w:pPr>
    </w:p>
    <w:p w:rsidR="008C6CF6" w:rsidRPr="008C6CF6" w:rsidRDefault="008C6CF6" w:rsidP="008C6CF6">
      <w:r w:rsidRPr="008C6CF6">
        <w:rPr>
          <w:b/>
          <w:bCs/>
        </w:rPr>
        <w:t>4</w:t>
      </w:r>
      <w:r w:rsidRPr="008C6CF6">
        <w:t xml:space="preserve">.- </w:t>
      </w:r>
      <w:r w:rsidRPr="008C6CF6">
        <w:rPr>
          <w:b/>
          <w:u w:val="single"/>
        </w:rPr>
        <w:t>IMPACTO SOCIAL</w:t>
      </w:r>
      <w:r w:rsidRPr="008C6CF6">
        <w:t xml:space="preserve"> (Precisar cómo desde un enfoque de DDHH el proyecto aportará a la problemática definida).</w:t>
      </w:r>
    </w:p>
    <w:p w:rsidR="008C6CF6" w:rsidRPr="008C6CF6" w:rsidRDefault="008C6CF6" w:rsidP="008C6C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974"/>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4.1- Impacto esperado </w:t>
            </w:r>
            <w:r w:rsidRPr="008C6CF6">
              <w:t xml:space="preserve">(Precisar las modificaciones que se prevé, resultarán de las acciones del proyecto).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t xml:space="preserve">4.2- Sustentabilidad y Sinergia </w:t>
            </w:r>
            <w:r w:rsidRPr="008C6CF6">
              <w:t xml:space="preserve">(Explicar si se prevé la continuidad del proyecto por autogestión o porque otros actores asumirán responsabilidades para el desarrollo de acciones en esta línea de trabajo. Hacer contar si hay otros actores extrauniversitarios que pueden ampliar el impacto del proyecto de manera sinérgica)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Pr>
        <w:rPr>
          <w:b/>
          <w:bCs/>
        </w:rPr>
      </w:pPr>
    </w:p>
    <w:p w:rsidR="008C6CF6" w:rsidRPr="008C6CF6" w:rsidRDefault="008C6CF6" w:rsidP="008C6CF6">
      <w:pPr>
        <w:rPr>
          <w:b/>
          <w:bCs/>
        </w:rPr>
      </w:pPr>
    </w:p>
    <w:p w:rsidR="008C6CF6" w:rsidRPr="008C6CF6" w:rsidRDefault="008C6CF6" w:rsidP="008C6CF6">
      <w:r w:rsidRPr="008C6CF6">
        <w:rPr>
          <w:b/>
          <w:bCs/>
        </w:rPr>
        <w:t>5.</w:t>
      </w:r>
      <w:r w:rsidRPr="008C6CF6">
        <w:t xml:space="preserve">- </w:t>
      </w:r>
      <w:r w:rsidRPr="008C6CF6">
        <w:rPr>
          <w:b/>
          <w:u w:val="single"/>
        </w:rPr>
        <w:t xml:space="preserve">VINCULACIÓN CON EL MEDIO </w:t>
      </w:r>
    </w:p>
    <w:p w:rsidR="008C6CF6" w:rsidRPr="008C6CF6" w:rsidRDefault="008C6CF6" w:rsidP="008C6CF6"/>
    <w:tbl>
      <w:tblPr>
        <w:tblW w:w="0" w:type="auto"/>
        <w:tblInd w:w="108" w:type="dxa"/>
        <w:tblCellMar>
          <w:left w:w="10" w:type="dxa"/>
          <w:right w:w="10" w:type="dxa"/>
        </w:tblCellMar>
        <w:tblLook w:val="0000" w:firstRow="0" w:lastRow="0" w:firstColumn="0" w:lastColumn="0" w:noHBand="0" w:noVBand="0"/>
      </w:tblPr>
      <w:tblGrid>
        <w:gridCol w:w="9356"/>
      </w:tblGrid>
      <w:tr w:rsidR="008C6CF6" w:rsidRPr="008C6CF6" w:rsidTr="00BD2F2A">
        <w:trPr>
          <w:cantSplit/>
          <w:trHeight w:val="4316"/>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5.1- Descripción y fundamentación del compromiso de la/s instituciones /organizaciones/grupo extrauniversitario donde se desarrollará 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lastRenderedPageBreak/>
              <w:t>5.2- Fundamentación de la pertinencia de la/a carta/s compromiso de actores extrauniversitarios interesados en la experiencia e impacto del proyecto.</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r w:rsidR="008C6CF6" w:rsidRPr="008C6CF6" w:rsidTr="008C6CF6">
        <w:trPr>
          <w:cantSplit/>
          <w:trHeight w:val="974"/>
        </w:trPr>
        <w:tc>
          <w:tcPr>
            <w:tcW w:w="935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C6CF6" w:rsidRPr="008C6CF6" w:rsidRDefault="008C6CF6" w:rsidP="008C6CF6">
            <w:r w:rsidRPr="008C6CF6">
              <w:rPr>
                <w:b/>
              </w:rPr>
              <w:t>5.3-  Aportes de actores externos a la UNC, para la concreción del Proyecto</w:t>
            </w:r>
            <w:r w:rsidRPr="008C6CF6">
              <w:rPr>
                <w:vertAlign w:val="superscript"/>
              </w:rPr>
              <w:footnoteReference w:id="6"/>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Pr>
        <w:rPr>
          <w:b/>
        </w:rPr>
      </w:pPr>
    </w:p>
    <w:p w:rsidR="008C6CF6" w:rsidRPr="008C6CF6" w:rsidRDefault="008C6CF6" w:rsidP="008C6CF6">
      <w:r w:rsidRPr="008C6CF6">
        <w:rPr>
          <w:b/>
        </w:rPr>
        <w:t xml:space="preserve">6.- </w:t>
      </w:r>
      <w:r w:rsidRPr="008C6CF6">
        <w:rPr>
          <w:b/>
          <w:u w:val="single"/>
        </w:rPr>
        <w:t>FINANCIAMIENTO</w:t>
      </w:r>
    </w:p>
    <w:p w:rsidR="008C6CF6" w:rsidRPr="008C6CF6" w:rsidRDefault="008C6CF6" w:rsidP="008C6CF6"/>
    <w:tbl>
      <w:tblPr>
        <w:tblW w:w="0" w:type="auto"/>
        <w:tblInd w:w="108" w:type="dxa"/>
        <w:tblBorders>
          <w:top w:val="single" w:sz="4" w:space="0" w:color="auto"/>
          <w:left w:val="single" w:sz="4" w:space="0" w:color="auto"/>
          <w:bottom w:val="single" w:sz="4" w:space="0" w:color="auto"/>
          <w:right w:val="single" w:sz="4" w:space="0" w:color="auto"/>
        </w:tblBorders>
        <w:tblCellMar>
          <w:left w:w="10" w:type="dxa"/>
          <w:right w:w="10" w:type="dxa"/>
        </w:tblCellMar>
        <w:tblLook w:val="0000" w:firstRow="0" w:lastRow="0" w:firstColumn="0" w:lastColumn="0" w:noHBand="0" w:noVBand="0"/>
      </w:tblPr>
      <w:tblGrid>
        <w:gridCol w:w="9356"/>
      </w:tblGrid>
      <w:tr w:rsidR="008C6CF6" w:rsidRPr="008C6CF6" w:rsidTr="008C6CF6">
        <w:trPr>
          <w:cantSplit/>
          <w:trHeight w:val="3681"/>
        </w:trPr>
        <w:tc>
          <w:tcPr>
            <w:tcW w:w="9356" w:type="dxa"/>
            <w:shd w:val="clear" w:color="auto" w:fill="FFFFFF"/>
            <w:tcMar>
              <w:top w:w="0" w:type="dxa"/>
              <w:left w:w="108" w:type="dxa"/>
              <w:bottom w:w="0" w:type="dxa"/>
              <w:right w:w="108" w:type="dxa"/>
            </w:tcMar>
          </w:tcPr>
          <w:p w:rsidR="008C6CF6" w:rsidRPr="008C6CF6" w:rsidRDefault="008C6CF6" w:rsidP="008C6CF6">
            <w:r w:rsidRPr="008C6CF6">
              <w:rPr>
                <w:b/>
              </w:rPr>
              <w:lastRenderedPageBreak/>
              <w:t xml:space="preserve">6.1- Justificación del financiamiento solicitado.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tc>
      </w:tr>
    </w:tbl>
    <w:p w:rsidR="008C6CF6" w:rsidRPr="008C6CF6" w:rsidRDefault="008C6CF6" w:rsidP="008C6CF6"/>
    <w:p w:rsidR="008C6CF6" w:rsidRPr="008C6CF6" w:rsidRDefault="008C6CF6" w:rsidP="008C6CF6"/>
    <w:p w:rsidR="008C6CF6" w:rsidRPr="008C6CF6" w:rsidRDefault="008C6CF6" w:rsidP="008C6CF6">
      <w:r w:rsidRPr="008C6CF6">
        <w:rPr>
          <w:b/>
        </w:rPr>
        <w:t>6.2- Presupuesto</w:t>
      </w:r>
      <w:r w:rsidRPr="008C6CF6">
        <w:rPr>
          <w:vertAlign w:val="superscript"/>
        </w:rPr>
        <w:footnoteReference w:id="7"/>
      </w:r>
      <w:r w:rsidRPr="008C6CF6">
        <w:t xml:space="preserve"> </w:t>
      </w:r>
    </w:p>
    <w:p w:rsidR="008C6CF6" w:rsidRPr="008C6CF6" w:rsidRDefault="008C6CF6" w:rsidP="008C6CF6"/>
    <w:tbl>
      <w:tblPr>
        <w:tblStyle w:val="Tablaconcuadrcula"/>
        <w:tblW w:w="9356" w:type="dxa"/>
        <w:tblInd w:w="108" w:type="dxa"/>
        <w:tblLook w:val="01E0" w:firstRow="1" w:lastRow="1" w:firstColumn="1" w:lastColumn="1" w:noHBand="0" w:noVBand="0"/>
      </w:tblPr>
      <w:tblGrid>
        <w:gridCol w:w="2053"/>
        <w:gridCol w:w="2161"/>
        <w:gridCol w:w="2161"/>
        <w:gridCol w:w="2981"/>
      </w:tblGrid>
      <w:tr w:rsidR="008C6CF6" w:rsidRPr="008C6CF6" w:rsidTr="008C6CF6">
        <w:tc>
          <w:tcPr>
            <w:tcW w:w="2053" w:type="dxa"/>
          </w:tcPr>
          <w:p w:rsidR="008C6CF6" w:rsidRPr="008C6CF6" w:rsidRDefault="008C6CF6" w:rsidP="008C6CF6">
            <w:pPr>
              <w:spacing w:after="200" w:line="276" w:lineRule="auto"/>
              <w:rPr>
                <w:b/>
              </w:rPr>
            </w:pPr>
            <w:r w:rsidRPr="008C6CF6">
              <w:rPr>
                <w:b/>
              </w:rPr>
              <w:t>RUBRO.</w:t>
            </w:r>
          </w:p>
        </w:tc>
        <w:tc>
          <w:tcPr>
            <w:tcW w:w="2161" w:type="dxa"/>
          </w:tcPr>
          <w:p w:rsidR="008C6CF6" w:rsidRPr="008C6CF6" w:rsidRDefault="008C6CF6" w:rsidP="008C6CF6">
            <w:pPr>
              <w:spacing w:after="200" w:line="276" w:lineRule="auto"/>
              <w:rPr>
                <w:b/>
              </w:rPr>
            </w:pPr>
            <w:r w:rsidRPr="008C6CF6">
              <w:rPr>
                <w:b/>
              </w:rPr>
              <w:t>DETALLE.</w:t>
            </w:r>
          </w:p>
        </w:tc>
        <w:tc>
          <w:tcPr>
            <w:tcW w:w="2161" w:type="dxa"/>
          </w:tcPr>
          <w:p w:rsidR="008C6CF6" w:rsidRPr="008C6CF6" w:rsidRDefault="008C6CF6" w:rsidP="008C6CF6">
            <w:pPr>
              <w:spacing w:after="200" w:line="276" w:lineRule="auto"/>
            </w:pPr>
            <w:r w:rsidRPr="008C6CF6">
              <w:rPr>
                <w:b/>
              </w:rPr>
              <w:t>Solicitado a la SEU</w:t>
            </w:r>
            <w:r w:rsidRPr="008C6CF6">
              <w:rPr>
                <w:vertAlign w:val="superscript"/>
              </w:rPr>
              <w:footnoteReference w:id="8"/>
            </w:r>
          </w:p>
        </w:tc>
        <w:tc>
          <w:tcPr>
            <w:tcW w:w="2981" w:type="dxa"/>
          </w:tcPr>
          <w:p w:rsidR="008C6CF6" w:rsidRPr="008C6CF6" w:rsidRDefault="008C6CF6" w:rsidP="008C6CF6">
            <w:pPr>
              <w:spacing w:after="200" w:line="276" w:lineRule="auto"/>
            </w:pPr>
            <w:r w:rsidRPr="008C6CF6">
              <w:rPr>
                <w:b/>
              </w:rPr>
              <w:t>Provisto por otras fuentes</w:t>
            </w:r>
            <w:r w:rsidRPr="008C6CF6">
              <w:rPr>
                <w:vertAlign w:val="superscript"/>
              </w:rPr>
              <w:footnoteReference w:id="9"/>
            </w: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2053"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r w:rsidR="008C6CF6" w:rsidRPr="008C6CF6" w:rsidTr="008C6CF6">
        <w:tc>
          <w:tcPr>
            <w:tcW w:w="4214" w:type="dxa"/>
            <w:gridSpan w:val="2"/>
          </w:tcPr>
          <w:p w:rsidR="008C6CF6" w:rsidRPr="008C6CF6" w:rsidRDefault="008C6CF6" w:rsidP="008C6CF6">
            <w:pPr>
              <w:spacing w:after="200" w:line="276" w:lineRule="auto"/>
              <w:rPr>
                <w:b/>
              </w:rPr>
            </w:pPr>
            <w:r w:rsidRPr="008C6CF6">
              <w:rPr>
                <w:b/>
              </w:rPr>
              <w:t>MONTO TOTAL $</w:t>
            </w:r>
          </w:p>
        </w:tc>
        <w:tc>
          <w:tcPr>
            <w:tcW w:w="2161" w:type="dxa"/>
          </w:tcPr>
          <w:p w:rsidR="008C6CF6" w:rsidRPr="008C6CF6" w:rsidRDefault="008C6CF6" w:rsidP="008C6CF6">
            <w:pPr>
              <w:spacing w:after="200" w:line="276" w:lineRule="auto"/>
            </w:pPr>
          </w:p>
        </w:tc>
        <w:tc>
          <w:tcPr>
            <w:tcW w:w="2981" w:type="dxa"/>
          </w:tcPr>
          <w:p w:rsidR="008C6CF6" w:rsidRPr="008C6CF6" w:rsidRDefault="008C6CF6" w:rsidP="008C6CF6">
            <w:pPr>
              <w:spacing w:after="200" w:line="276" w:lineRule="auto"/>
            </w:pPr>
          </w:p>
        </w:tc>
      </w:tr>
    </w:tbl>
    <w:p w:rsidR="008C6CF6" w:rsidRPr="008C6CF6" w:rsidRDefault="008C6CF6" w:rsidP="008C6CF6">
      <w:pPr>
        <w:rPr>
          <w:b/>
        </w:rPr>
      </w:pPr>
    </w:p>
    <w:p w:rsidR="008C6CF6" w:rsidRPr="008C6CF6" w:rsidRDefault="008C6CF6" w:rsidP="008C6CF6">
      <w:pPr>
        <w:rPr>
          <w:b/>
        </w:rPr>
      </w:pPr>
    </w:p>
    <w:p w:rsidR="008C6CF6" w:rsidRPr="008C6CF6" w:rsidRDefault="008C6CF6" w:rsidP="008C6CF6">
      <w:pPr>
        <w:rPr>
          <w:b/>
        </w:rPr>
      </w:pPr>
      <w:r w:rsidRPr="008C6CF6">
        <w:rPr>
          <w:b/>
        </w:rPr>
        <w:t xml:space="preserve">7.- </w:t>
      </w:r>
      <w:r w:rsidRPr="008C6CF6">
        <w:rPr>
          <w:b/>
          <w:u w:val="single"/>
        </w:rPr>
        <w:t>PLAN DE TRABAJO</w:t>
      </w:r>
      <w:r w:rsidRPr="008C6CF6">
        <w:rPr>
          <w:b/>
        </w:rPr>
        <w:t>.</w:t>
      </w:r>
    </w:p>
    <w:p w:rsidR="008C6CF6" w:rsidRPr="008C6CF6" w:rsidRDefault="008C6CF6" w:rsidP="008C6CF6">
      <w:pPr>
        <w:rPr>
          <w:b/>
        </w:rPr>
      </w:pPr>
    </w:p>
    <w:p w:rsidR="008C6CF6" w:rsidRPr="008C6CF6" w:rsidRDefault="008C6CF6" w:rsidP="008C6CF6">
      <w:pPr>
        <w:rPr>
          <w:b/>
        </w:rPr>
      </w:pPr>
      <w:r w:rsidRPr="008C6CF6">
        <w:rPr>
          <w:b/>
        </w:rPr>
        <w:t>7.1- CRONOGRAMA PARA EL PRIMER AÑO (Marcar los meses con una cruz).</w:t>
      </w:r>
    </w:p>
    <w:p w:rsidR="008C6CF6" w:rsidRPr="008C6CF6" w:rsidRDefault="008C6CF6" w:rsidP="008C6CF6"/>
    <w:tbl>
      <w:tblPr>
        <w:tblW w:w="0" w:type="auto"/>
        <w:tblInd w:w="-34" w:type="dxa"/>
        <w:tblBorders>
          <w:top w:val="single" w:sz="4" w:space="0" w:color="000001"/>
          <w:left w:val="single" w:sz="4" w:space="0" w:color="000001"/>
          <w:bottom w:val="single" w:sz="4" w:space="0" w:color="000001"/>
        </w:tblBorders>
        <w:tblLayout w:type="fixed"/>
        <w:tblCellMar>
          <w:left w:w="10" w:type="dxa"/>
          <w:right w:w="10" w:type="dxa"/>
        </w:tblCellMar>
        <w:tblLook w:val="0000" w:firstRow="0" w:lastRow="0" w:firstColumn="0" w:lastColumn="0" w:noHBand="0" w:noVBand="0"/>
      </w:tblPr>
      <w:tblGrid>
        <w:gridCol w:w="1135"/>
        <w:gridCol w:w="611"/>
        <w:gridCol w:w="607"/>
        <w:gridCol w:w="607"/>
        <w:gridCol w:w="607"/>
        <w:gridCol w:w="607"/>
        <w:gridCol w:w="607"/>
        <w:gridCol w:w="607"/>
        <w:gridCol w:w="607"/>
        <w:gridCol w:w="607"/>
        <w:gridCol w:w="607"/>
        <w:gridCol w:w="607"/>
        <w:gridCol w:w="607"/>
      </w:tblGrid>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Actividad</w:t>
            </w:r>
          </w:p>
          <w:p w:rsidR="008C6CF6" w:rsidRPr="008C6CF6" w:rsidRDefault="008C6CF6" w:rsidP="008C6CF6">
            <w:pPr>
              <w:rPr>
                <w:b/>
              </w:rPr>
            </w:pPr>
          </w:p>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2</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3</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4</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5</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6</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7</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8</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9</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10</w:t>
            </w:r>
          </w:p>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11</w:t>
            </w:r>
          </w:p>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12</w:t>
            </w:r>
          </w:p>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9C006B">
        <w:trPr>
          <w:cantSplit/>
          <w:trHeight w:val="173"/>
        </w:trPr>
        <w:tc>
          <w:tcPr>
            <w:tcW w:w="1135" w:type="dxa"/>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1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6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8C6CF6" w:rsidRPr="008C6CF6" w:rsidRDefault="008C6CF6" w:rsidP="008C6CF6">
      <w:pPr>
        <w:rPr>
          <w:b/>
        </w:rPr>
      </w:pPr>
    </w:p>
    <w:p w:rsidR="008C6CF6" w:rsidRPr="008C6CF6" w:rsidRDefault="008C6CF6" w:rsidP="008C6CF6">
      <w:pPr>
        <w:rPr>
          <w:b/>
        </w:rPr>
      </w:pPr>
      <w:r w:rsidRPr="008C6CF6">
        <w:rPr>
          <w:b/>
        </w:rPr>
        <w:t>7.2- CRONOGRAMA PARA EL SEGUNDO AÑO (Marcar los meses con una cruz).</w:t>
      </w:r>
    </w:p>
    <w:p w:rsidR="008C6CF6" w:rsidRPr="008C6CF6" w:rsidRDefault="008C6CF6" w:rsidP="008C6CF6"/>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075"/>
        <w:gridCol w:w="607"/>
        <w:gridCol w:w="607"/>
        <w:gridCol w:w="607"/>
        <w:gridCol w:w="607"/>
        <w:gridCol w:w="607"/>
        <w:gridCol w:w="607"/>
        <w:gridCol w:w="607"/>
        <w:gridCol w:w="607"/>
        <w:gridCol w:w="607"/>
        <w:gridCol w:w="607"/>
        <w:gridCol w:w="607"/>
        <w:gridCol w:w="607"/>
      </w:tblGrid>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rPr>
            </w:pPr>
          </w:p>
          <w:p w:rsidR="008C6CF6" w:rsidRPr="008C6CF6" w:rsidRDefault="008C6CF6" w:rsidP="008C6CF6">
            <w:pPr>
              <w:rPr>
                <w:b/>
              </w:rPr>
            </w:pPr>
            <w:r w:rsidRPr="008C6CF6">
              <w:rPr>
                <w:b/>
              </w:rPr>
              <w:t>Actividad</w:t>
            </w:r>
          </w:p>
          <w:p w:rsidR="008C6CF6" w:rsidRPr="008C6CF6" w:rsidRDefault="008C6CF6" w:rsidP="008C6CF6">
            <w:pPr>
              <w:rPr>
                <w:b/>
              </w:rPr>
            </w:pP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2</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3</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4</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5</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6</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7</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8</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9</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10</w:t>
            </w:r>
          </w:p>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11</w:t>
            </w:r>
          </w:p>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pPr>
              <w:rPr>
                <w:b/>
                <w:lang w:val="es-CO"/>
              </w:rPr>
            </w:pPr>
            <w:r w:rsidRPr="008C6CF6">
              <w:rPr>
                <w:b/>
                <w:lang w:val="es-CO"/>
              </w:rPr>
              <w:t>Mes</w:t>
            </w:r>
          </w:p>
          <w:p w:rsidR="008C6CF6" w:rsidRPr="008C6CF6" w:rsidRDefault="008C6CF6" w:rsidP="008C6CF6">
            <w:pPr>
              <w:rPr>
                <w:b/>
                <w:lang w:val="es-CO"/>
              </w:rPr>
            </w:pPr>
            <w:r w:rsidRPr="008C6CF6">
              <w:rPr>
                <w:b/>
                <w:lang w:val="es-CO"/>
              </w:rPr>
              <w:t>12</w:t>
            </w:r>
          </w:p>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r w:rsidR="008C6CF6" w:rsidRPr="008C6CF6" w:rsidTr="008C6CF6">
        <w:trPr>
          <w:cantSplit/>
          <w:trHeight w:val="173"/>
        </w:trPr>
        <w:tc>
          <w:tcPr>
            <w:tcW w:w="0" w:type="auto"/>
            <w:tcBorders>
              <w:top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8C6CF6" w:rsidRPr="008C6CF6" w:rsidRDefault="008C6CF6" w:rsidP="008C6CF6"/>
        </w:tc>
        <w:tc>
          <w:tcPr>
            <w:tcW w:w="0" w:type="auto"/>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C6CF6" w:rsidRPr="008C6CF6" w:rsidRDefault="008C6CF6" w:rsidP="008C6CF6"/>
        </w:tc>
      </w:tr>
    </w:tbl>
    <w:p w:rsidR="00BD2F2A" w:rsidRDefault="00BD2F2A" w:rsidP="008C6CF6">
      <w:pPr>
        <w:rPr>
          <w:b/>
        </w:rPr>
      </w:pPr>
    </w:p>
    <w:p w:rsidR="008C6CF6" w:rsidRPr="008C6CF6" w:rsidRDefault="008C6CF6" w:rsidP="008C6CF6">
      <w:r w:rsidRPr="008C6CF6">
        <w:rPr>
          <w:b/>
        </w:rPr>
        <w:t xml:space="preserve">IMPORTANTE: </w:t>
      </w:r>
      <w:r w:rsidRPr="008C6CF6">
        <w:t xml:space="preserve">Debe adjuntarse en formato digital un </w:t>
      </w:r>
      <w:r w:rsidR="009C006B" w:rsidRPr="008C6CF6">
        <w:t>Currículo</w:t>
      </w:r>
      <w:r w:rsidRPr="008C6CF6">
        <w:t xml:space="preserve"> Vitae nominal actualizado (de hasta 5 páginas) de todos/as los/as integrantes del equipo de trabajo </w:t>
      </w:r>
      <w:r w:rsidRPr="008C6CF6">
        <w:rPr>
          <w:u w:val="single"/>
        </w:rPr>
        <w:t>pertenecientes a la UNC</w:t>
      </w:r>
      <w:r w:rsidRPr="008C6CF6">
        <w:t>, donde consten de manera específica y destacada los antecedentes que se vinculan con el presente proyecto. Los mismos tendrán carácter de Declaración Jurada.</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r w:rsidRPr="008C6CF6">
        <w:t xml:space="preserve"> </w:t>
      </w:r>
    </w:p>
    <w:p w:rsidR="008C6CF6" w:rsidRPr="008C6CF6" w:rsidRDefault="008C6CF6" w:rsidP="008C6CF6"/>
    <w:p w:rsidR="008C6CF6" w:rsidRPr="008C6CF6" w:rsidRDefault="008C6CF6" w:rsidP="008C6CF6"/>
    <w:p w:rsidR="008C6CF6" w:rsidRPr="008C6CF6" w:rsidRDefault="008C6CF6" w:rsidP="008C6CF6"/>
    <w:p w:rsidR="008C6CF6" w:rsidRPr="008C6CF6" w:rsidRDefault="008C6CF6" w:rsidP="008C6CF6">
      <w:pPr>
        <w:rPr>
          <w:b/>
          <w:bCs/>
          <w:u w:val="single"/>
        </w:rPr>
      </w:pPr>
    </w:p>
    <w:p w:rsidR="008C6CF6" w:rsidRPr="008C6CF6" w:rsidRDefault="008C6CF6" w:rsidP="008C6CF6">
      <w:pPr>
        <w:rPr>
          <w:b/>
          <w:bCs/>
          <w:u w:val="single"/>
        </w:rPr>
      </w:pPr>
    </w:p>
    <w:p w:rsidR="008C6CF6" w:rsidRPr="008C6CF6" w:rsidRDefault="008C6CF6" w:rsidP="008C6CF6">
      <w:pPr>
        <w:rPr>
          <w:b/>
          <w:bCs/>
          <w:u w:val="single"/>
        </w:rPr>
      </w:pPr>
    </w:p>
    <w:p w:rsidR="00BD2F2A" w:rsidRDefault="008C6CF6" w:rsidP="009C006B">
      <w:pPr>
        <w:rPr>
          <w:b/>
          <w:lang w:val="es-AR"/>
        </w:rPr>
      </w:pPr>
      <w:r w:rsidRPr="008C6CF6">
        <w:rPr>
          <w:b/>
          <w:bCs/>
          <w:u w:val="single"/>
        </w:rPr>
        <w:object w:dxaOrig="9875" w:dyaOrig="1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2pt;height:713.4pt" o:ole="">
            <v:imagedata r:id="rId9" o:title=""/>
          </v:shape>
          <o:OLEObject Type="Embed" ProgID="Word.Document.12" ShapeID="_x0000_i1025" DrawAspect="Content" ObjectID="_1586070432" r:id="rId10"/>
        </w:object>
      </w:r>
    </w:p>
    <w:p w:rsidR="00BD2F2A" w:rsidRDefault="00BD2F2A" w:rsidP="00BD2F2A">
      <w:pPr>
        <w:jc w:val="center"/>
        <w:rPr>
          <w:b/>
          <w:sz w:val="26"/>
          <w:szCs w:val="26"/>
          <w:lang w:val="es-AR"/>
        </w:rPr>
      </w:pPr>
    </w:p>
    <w:p w:rsidR="008C6CF6" w:rsidRPr="00BD2F2A" w:rsidRDefault="00BD2F2A" w:rsidP="00BD2F2A">
      <w:pPr>
        <w:jc w:val="center"/>
        <w:rPr>
          <w:b/>
          <w:sz w:val="26"/>
          <w:szCs w:val="26"/>
        </w:rPr>
      </w:pPr>
      <w:r w:rsidRPr="00BD2F2A">
        <w:rPr>
          <w:b/>
          <w:sz w:val="26"/>
          <w:szCs w:val="26"/>
          <w:lang w:val="es-AR"/>
        </w:rPr>
        <w:t>DECLARACI</w:t>
      </w:r>
      <w:r w:rsidR="008C6CF6" w:rsidRPr="00BD2F2A">
        <w:rPr>
          <w:b/>
          <w:sz w:val="26"/>
          <w:szCs w:val="26"/>
        </w:rPr>
        <w:t>ÓN JURADA</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Declaro conocer y aceptar el Reglamento vigente del Programa de Subsidios  a Proyectos de Extensión. Tal como lo establece el mencionado reglamento (Artículo 10º) sólo me postulo como Director/a- Co-Director/a sólo en ese proyecto de la presente convocatoria. Asimismo declaro que asumiré los deberes y obligaciones pertinentes como Director/a Co-Director/a en caso de otorgarse el subsidio para el desarrollo del presente Proyecto.</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Firma Director/a               …………………….………………………</w:t>
      </w:r>
      <w:r w:rsidRPr="008C6CF6">
        <w:rPr>
          <w:lang w:val="es-AR"/>
        </w:rPr>
        <w:tab/>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Aclaración                        ………………….………………………….</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pPr>
        <w:rPr>
          <w:lang w:val="es-AR"/>
        </w:rPr>
      </w:pPr>
      <w:r w:rsidRPr="008C6CF6">
        <w:rPr>
          <w:lang w:val="es-AR"/>
        </w:rPr>
        <w:t xml:space="preserve">Firma Co-Director/a  </w:t>
      </w:r>
      <w:r w:rsidRPr="008C6CF6">
        <w:rPr>
          <w:lang w:val="es-AR"/>
        </w:rPr>
        <w:tab/>
        <w:t xml:space="preserve">    ………………………………………………..</w:t>
      </w:r>
    </w:p>
    <w:p w:rsidR="008C6CF6" w:rsidRPr="008C6CF6" w:rsidRDefault="008C6CF6" w:rsidP="008C6CF6">
      <w:pPr>
        <w:rPr>
          <w:lang w:val="es-AR"/>
        </w:rPr>
      </w:pPr>
    </w:p>
    <w:p w:rsidR="008C6CF6" w:rsidRPr="008C6CF6" w:rsidRDefault="008C6CF6" w:rsidP="008C6CF6">
      <w:pPr>
        <w:rPr>
          <w:lang w:val="es-AR"/>
        </w:rPr>
      </w:pPr>
    </w:p>
    <w:p w:rsidR="008C6CF6" w:rsidRPr="008C6CF6" w:rsidRDefault="008C6CF6" w:rsidP="008C6CF6">
      <w:r w:rsidRPr="008C6CF6">
        <w:rPr>
          <w:lang w:val="es-AR"/>
        </w:rPr>
        <w:t>Aclaración                      ………………………………………………..</w:t>
      </w:r>
    </w:p>
    <w:sectPr w:rsidR="008C6CF6" w:rsidRPr="008C6CF6" w:rsidSect="00A84D57">
      <w:head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893" w:rsidRDefault="005E1893" w:rsidP="00063A5D">
      <w:pPr>
        <w:spacing w:after="0" w:line="240" w:lineRule="auto"/>
      </w:pPr>
      <w:r>
        <w:separator/>
      </w:r>
    </w:p>
  </w:endnote>
  <w:endnote w:type="continuationSeparator" w:id="0">
    <w:p w:rsidR="005E1893" w:rsidRDefault="005E1893" w:rsidP="00063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893" w:rsidRDefault="005E1893" w:rsidP="00063A5D">
      <w:pPr>
        <w:spacing w:after="0" w:line="240" w:lineRule="auto"/>
      </w:pPr>
      <w:r>
        <w:separator/>
      </w:r>
    </w:p>
  </w:footnote>
  <w:footnote w:type="continuationSeparator" w:id="0">
    <w:p w:rsidR="005E1893" w:rsidRDefault="005E1893" w:rsidP="00063A5D">
      <w:pPr>
        <w:spacing w:after="0" w:line="240" w:lineRule="auto"/>
      </w:pPr>
      <w:r>
        <w:continuationSeparator/>
      </w:r>
    </w:p>
  </w:footnote>
  <w:footnote w:id="1">
    <w:p w:rsidR="008C6CF6" w:rsidRDefault="008C6CF6" w:rsidP="008C6CF6">
      <w:pPr>
        <w:pStyle w:val="Textonotapie"/>
      </w:pPr>
      <w:r>
        <w:t xml:space="preserve">1-  Autoridad de referencia ante el Proyecto </w:t>
      </w:r>
    </w:p>
    <w:p w:rsidR="008C6CF6" w:rsidRDefault="008C6CF6" w:rsidP="008C6CF6"/>
    <w:p w:rsidR="008C6CF6" w:rsidRDefault="008C6CF6" w:rsidP="008C6CF6"/>
    <w:p w:rsidR="008C6CF6" w:rsidRDefault="008C6CF6" w:rsidP="008C6CF6"/>
  </w:footnote>
  <w:footnote w:id="2">
    <w:p w:rsidR="008C6CF6" w:rsidRDefault="008C6CF6" w:rsidP="008C6CF6">
      <w:pPr>
        <w:pStyle w:val="Textonotapie"/>
      </w:pPr>
      <w:r>
        <w:t>2</w:t>
      </w:r>
      <w:r>
        <w:rPr>
          <w:rStyle w:val="Refdenotaalpie"/>
        </w:rPr>
        <w:tab/>
        <w:t xml:space="preserve"> </w:t>
      </w:r>
      <w:r>
        <w:t>Agregue tantas tablas como coordinadores haya en el proyecto.</w:t>
      </w:r>
    </w:p>
    <w:p w:rsidR="008C6CF6" w:rsidRDefault="008C6CF6" w:rsidP="008C6CF6"/>
    <w:p w:rsidR="008C6CF6" w:rsidRDefault="008C6CF6" w:rsidP="008C6CF6"/>
    <w:p w:rsidR="008C6CF6" w:rsidRDefault="008C6CF6" w:rsidP="008C6CF6"/>
  </w:footnote>
  <w:footnote w:id="3">
    <w:p w:rsidR="008C6CF6" w:rsidRDefault="008C6CF6" w:rsidP="008C6CF6">
      <w:pPr>
        <w:jc w:val="both"/>
      </w:pPr>
      <w:r>
        <w:rPr>
          <w:rFonts w:cs="Arial"/>
          <w:bCs/>
        </w:rPr>
        <w:t>3</w:t>
      </w:r>
      <w:r>
        <w:rPr>
          <w:rFonts w:cs="Arial"/>
          <w:bCs/>
          <w:u w:val="single"/>
        </w:rPr>
        <w:t xml:space="preserve"> </w:t>
      </w:r>
      <w:r>
        <w:rPr>
          <w:rFonts w:cs="Arial"/>
          <w:bCs/>
        </w:rPr>
        <w:t>IMPORTANTE</w:t>
      </w:r>
      <w:r>
        <w:t xml:space="preserve">: La presentación de este ítem no deberá exceder las 10 páginas, exceptuando la matriz lógica y bibliografía. </w:t>
      </w:r>
    </w:p>
    <w:p w:rsidR="008C6CF6" w:rsidRDefault="008C6CF6" w:rsidP="008C6CF6"/>
    <w:p w:rsidR="008C6CF6" w:rsidRDefault="008C6CF6" w:rsidP="008C6CF6"/>
    <w:p w:rsidR="008C6CF6" w:rsidRDefault="008C6CF6" w:rsidP="008C6CF6"/>
  </w:footnote>
  <w:footnote w:id="4">
    <w:p w:rsidR="008C6CF6" w:rsidRDefault="008C6CF6" w:rsidP="008C6CF6">
      <w:pPr>
        <w:pStyle w:val="Textonotapie"/>
      </w:pPr>
      <w:r>
        <w:t xml:space="preserve">4 </w:t>
      </w:r>
      <w:r>
        <w:rPr>
          <w:rStyle w:val="Refdenotaalpie"/>
        </w:rPr>
        <w:t xml:space="preserve"> </w:t>
      </w:r>
      <w:r>
        <w:t>Agregar  metas, indicadores y/o actividades según corresponda a cada objetivo específico</w:t>
      </w:r>
    </w:p>
    <w:p w:rsidR="008C6CF6" w:rsidRDefault="008C6CF6" w:rsidP="008C6CF6"/>
    <w:p w:rsidR="008C6CF6" w:rsidRDefault="008C6CF6" w:rsidP="008C6CF6"/>
    <w:p w:rsidR="008C6CF6" w:rsidRDefault="008C6CF6" w:rsidP="008C6CF6"/>
  </w:footnote>
  <w:footnote w:id="5">
    <w:p w:rsidR="008C6CF6" w:rsidRDefault="008C6CF6" w:rsidP="008C6CF6">
      <w:r>
        <w:t xml:space="preserve">5  Insertar tantas filas como sean necesarias. </w:t>
      </w:r>
    </w:p>
    <w:p w:rsidR="008C6CF6" w:rsidRDefault="008C6CF6" w:rsidP="008C6CF6"/>
  </w:footnote>
  <w:footnote w:id="6">
    <w:p w:rsidR="008C6CF6" w:rsidRDefault="008C6CF6" w:rsidP="008C6CF6">
      <w:pPr>
        <w:pStyle w:val="Textonotapie"/>
      </w:pPr>
    </w:p>
    <w:p w:rsidR="008C6CF6" w:rsidRPr="00C772B4" w:rsidRDefault="008C6CF6" w:rsidP="008C6CF6">
      <w:pPr>
        <w:pStyle w:val="Textonotapie"/>
        <w:ind w:left="360" w:hanging="360"/>
      </w:pPr>
      <w:r w:rsidRPr="00C772B4">
        <w:rPr>
          <w:sz w:val="24"/>
        </w:rPr>
        <w:t xml:space="preserve">           6</w:t>
      </w:r>
      <w:r w:rsidRPr="00C772B4">
        <w:rPr>
          <w:sz w:val="28"/>
        </w:rPr>
        <w:t xml:space="preserve">  </w:t>
      </w:r>
      <w:r>
        <w:rPr>
          <w:sz w:val="28"/>
        </w:rPr>
        <w:t xml:space="preserve">   </w:t>
      </w:r>
      <w:r w:rsidRPr="00C772B4">
        <w:t>Consignar recursos materiales, financieros y participantes.</w:t>
      </w:r>
    </w:p>
  </w:footnote>
  <w:footnote w:id="7">
    <w:p w:rsidR="008C6CF6" w:rsidRPr="00C772B4" w:rsidRDefault="008C6CF6" w:rsidP="008C6CF6">
      <w:pPr>
        <w:pStyle w:val="Textonotapie"/>
        <w:numPr>
          <w:ilvl w:val="0"/>
          <w:numId w:val="2"/>
        </w:numPr>
        <w:suppressAutoHyphens/>
      </w:pPr>
      <w:r w:rsidRPr="00C772B4">
        <w:t>Los fondos para equipamiento no podrán superar el 20% del monto total solicitado.</w:t>
      </w:r>
    </w:p>
    <w:p w:rsidR="008C6CF6" w:rsidRPr="00C772B4" w:rsidRDefault="008C6CF6" w:rsidP="008C6CF6">
      <w:pPr>
        <w:pStyle w:val="Textonotapie"/>
        <w:numPr>
          <w:ilvl w:val="0"/>
          <w:numId w:val="2"/>
        </w:numPr>
        <w:suppressAutoHyphens/>
      </w:pPr>
      <w:r w:rsidRPr="00C772B4">
        <w:t>El total a cargo de la SEU no podrá superar el máximo previsto en la convocatoria, acorde  a la duración del Proyecto.</w:t>
      </w:r>
    </w:p>
    <w:p w:rsidR="008C6CF6" w:rsidRPr="00C772B4" w:rsidRDefault="008C6CF6" w:rsidP="008C6CF6">
      <w:pPr>
        <w:pStyle w:val="Textonotapie"/>
        <w:numPr>
          <w:ilvl w:val="0"/>
          <w:numId w:val="2"/>
        </w:numPr>
        <w:suppressAutoHyphens/>
      </w:pPr>
      <w:r w:rsidRPr="00C772B4">
        <w:t>A cargo de las dependencias de la UNC involucradas, equipos de trabajo, y de las organizaciones /instituciones/grupos participantes.</w:t>
      </w:r>
    </w:p>
    <w:p w:rsidR="008C6CF6" w:rsidRPr="00C772B4" w:rsidRDefault="008C6CF6" w:rsidP="008C6CF6"/>
    <w:p w:rsidR="008C6CF6" w:rsidRDefault="008C6CF6" w:rsidP="008C6CF6"/>
    <w:p w:rsidR="008C6CF6" w:rsidRDefault="008C6CF6" w:rsidP="008C6CF6"/>
  </w:footnote>
  <w:footnote w:id="8">
    <w:p w:rsidR="008C6CF6" w:rsidRDefault="008C6CF6" w:rsidP="008C6CF6"/>
    <w:p w:rsidR="008C6CF6" w:rsidRDefault="008C6CF6" w:rsidP="008C6CF6"/>
    <w:p w:rsidR="008C6CF6" w:rsidRDefault="008C6CF6" w:rsidP="008C6CF6"/>
  </w:footnote>
  <w:footnote w:id="9">
    <w:p w:rsidR="008C6CF6" w:rsidRDefault="008C6CF6" w:rsidP="008C6CF6"/>
    <w:p w:rsidR="008C6CF6" w:rsidRDefault="008C6CF6" w:rsidP="008C6C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CF6" w:rsidRDefault="008C6CF6" w:rsidP="00A84D57">
    <w:pPr>
      <w:pStyle w:val="Encabezado"/>
      <w:jc w:val="center"/>
    </w:pPr>
    <w:r>
      <w:rPr>
        <w:noProof/>
        <w:lang w:val="es-AR" w:eastAsia="es-AR"/>
      </w:rPr>
      <w:drawing>
        <wp:inline distT="0" distB="0" distL="0" distR="0">
          <wp:extent cx="5400675" cy="42862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00675" cy="428625"/>
                  </a:xfrm>
                  <a:prstGeom prst="rect">
                    <a:avLst/>
                  </a:prstGeom>
                  <a:noFill/>
                  <a:ln w="9525">
                    <a:noFill/>
                    <a:miter lim="800000"/>
                    <a:headEnd/>
                    <a:tailEnd/>
                  </a:ln>
                </pic:spPr>
              </pic:pic>
            </a:graphicData>
          </a:graphic>
        </wp:inline>
      </w:drawing>
    </w:r>
  </w:p>
  <w:p w:rsidR="008C6CF6" w:rsidRDefault="008C6C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2"/>
      <w:numFmt w:val="decimal"/>
      <w:lvlText w:val="%1."/>
      <w:lvlJc w:val="left"/>
      <w:pPr>
        <w:tabs>
          <w:tab w:val="num" w:pos="720"/>
        </w:tabs>
        <w:ind w:left="720" w:hanging="360"/>
      </w:pPr>
      <w:rPr>
        <w:rFonts w:ascii="Symbol" w:hAnsi="Symbol" w:cs="Symbol"/>
      </w:rPr>
    </w:lvl>
  </w:abstractNum>
  <w:abstractNum w:abstractNumId="1">
    <w:nsid w:val="4B9723FF"/>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
    <w:nsid w:val="79254901"/>
    <w:multiLevelType w:val="hybridMultilevel"/>
    <w:tmpl w:val="52A27136"/>
    <w:lvl w:ilvl="0" w:tplc="BEA0B926">
      <w:start w:val="7"/>
      <w:numFmt w:val="decimal"/>
      <w:lvlText w:val="%1"/>
      <w:lvlJc w:val="left"/>
      <w:pPr>
        <w:tabs>
          <w:tab w:val="num" w:pos="720"/>
        </w:tabs>
        <w:ind w:left="720" w:hanging="360"/>
      </w:pPr>
      <w:rPr>
        <w:rFonts w:cs="Times New Roman" w:hint="default"/>
        <w:sz w:val="16"/>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C6CF6"/>
    <w:rsid w:val="00063A5D"/>
    <w:rsid w:val="0008028D"/>
    <w:rsid w:val="0009350B"/>
    <w:rsid w:val="00274133"/>
    <w:rsid w:val="00425C20"/>
    <w:rsid w:val="00442412"/>
    <w:rsid w:val="00466E4D"/>
    <w:rsid w:val="004E2619"/>
    <w:rsid w:val="0059427B"/>
    <w:rsid w:val="005E1893"/>
    <w:rsid w:val="005E54FA"/>
    <w:rsid w:val="006C4E77"/>
    <w:rsid w:val="006E42F0"/>
    <w:rsid w:val="00824268"/>
    <w:rsid w:val="008914F1"/>
    <w:rsid w:val="008C6CF6"/>
    <w:rsid w:val="009C006B"/>
    <w:rsid w:val="009C3D9A"/>
    <w:rsid w:val="009C6F27"/>
    <w:rsid w:val="00A84D57"/>
    <w:rsid w:val="00BA4023"/>
    <w:rsid w:val="00BD2F2A"/>
    <w:rsid w:val="00CB6661"/>
    <w:rsid w:val="00CD0D9C"/>
    <w:rsid w:val="00CE4864"/>
    <w:rsid w:val="00D610E9"/>
    <w:rsid w:val="00DF5C98"/>
    <w:rsid w:val="00E839AB"/>
    <w:rsid w:val="00F52726"/>
    <w:rsid w:val="00FD0550"/>
    <w:rsid w:val="00FD2A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2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A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3A5D"/>
  </w:style>
  <w:style w:type="paragraph" w:styleId="Piedepgina">
    <w:name w:val="footer"/>
    <w:basedOn w:val="Normal"/>
    <w:link w:val="PiedepginaCar"/>
    <w:uiPriority w:val="99"/>
    <w:unhideWhenUsed/>
    <w:rsid w:val="00063A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3A5D"/>
  </w:style>
  <w:style w:type="paragraph" w:styleId="Textodeglobo">
    <w:name w:val="Balloon Text"/>
    <w:basedOn w:val="Normal"/>
    <w:link w:val="TextodegloboCar"/>
    <w:uiPriority w:val="99"/>
    <w:semiHidden/>
    <w:unhideWhenUsed/>
    <w:rsid w:val="00063A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3A5D"/>
    <w:rPr>
      <w:rFonts w:ascii="Tahoma" w:hAnsi="Tahoma" w:cs="Tahoma"/>
      <w:sz w:val="16"/>
      <w:szCs w:val="16"/>
    </w:rPr>
  </w:style>
  <w:style w:type="paragraph" w:styleId="Textonotapie">
    <w:name w:val="footnote text"/>
    <w:basedOn w:val="Normal"/>
    <w:link w:val="TextonotapieCar"/>
    <w:uiPriority w:val="99"/>
    <w:semiHidden/>
    <w:unhideWhenUsed/>
    <w:rsid w:val="008C6C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6CF6"/>
    <w:rPr>
      <w:sz w:val="20"/>
      <w:szCs w:val="20"/>
    </w:rPr>
  </w:style>
  <w:style w:type="table" w:styleId="Tablaconcuadrcula">
    <w:name w:val="Table Grid"/>
    <w:basedOn w:val="Tablanormal"/>
    <w:uiPriority w:val="59"/>
    <w:rsid w:val="008C6C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notaalpie">
    <w:name w:val="footnote reference"/>
    <w:basedOn w:val="Fuentedeprrafopredeter"/>
    <w:semiHidden/>
    <w:rsid w:val="008C6C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2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package" Target="embeddings/Documento_de_Microsoft_Word1.docx"/><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as\Desktop\MEMBRETE%20Reform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9EFC7-DF02-4058-B7A7-6134D15A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Reforma</Template>
  <TotalTime>0</TotalTime>
  <Pages>22</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becas</dc:creator>
  <cp:lastModifiedBy>Usuario</cp:lastModifiedBy>
  <cp:revision>2</cp:revision>
  <cp:lastPrinted>2018-04-23T14:16:00Z</cp:lastPrinted>
  <dcterms:created xsi:type="dcterms:W3CDTF">2018-04-24T13:21:00Z</dcterms:created>
  <dcterms:modified xsi:type="dcterms:W3CDTF">2018-04-24T13:21:00Z</dcterms:modified>
</cp:coreProperties>
</file>